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FA27D2" w14:textId="77777777" w:rsidR="00FD0C17" w:rsidRPr="00422B6D" w:rsidRDefault="00FD0C17">
      <w:pPr>
        <w:pStyle w:val="Titel"/>
        <w:rPr>
          <w:color w:val="FF0000"/>
          <w:lang w:val="fr-FR"/>
        </w:rPr>
      </w:pPr>
      <w:r w:rsidRPr="00422B6D">
        <w:rPr>
          <w:color w:val="FF0000"/>
          <w:lang w:val="fr-FR"/>
        </w:rPr>
        <w:t>Curriculum Vitae Questionnaire</w:t>
      </w:r>
    </w:p>
    <w:p w14:paraId="1BD697CE" w14:textId="77777777" w:rsidR="00FD0C17" w:rsidRPr="00422B6D" w:rsidRDefault="00FD0C17">
      <w:pPr>
        <w:spacing w:line="240" w:lineRule="auto"/>
        <w:rPr>
          <w:rFonts w:ascii="Arial" w:hAnsi="Arial"/>
          <w:lang w:val="fr-FR"/>
        </w:rPr>
      </w:pPr>
    </w:p>
    <w:p w14:paraId="128A7EA0" w14:textId="77777777" w:rsidR="00FD0C17" w:rsidRPr="00422B6D" w:rsidRDefault="00FD0C17">
      <w:pPr>
        <w:spacing w:line="240" w:lineRule="auto"/>
        <w:rPr>
          <w:rFonts w:ascii="Arial" w:hAnsi="Arial"/>
          <w:lang w:val="fr-FR"/>
        </w:rPr>
      </w:pPr>
    </w:p>
    <w:p w14:paraId="3771FD6E" w14:textId="6DE32E27" w:rsidR="00582EBC" w:rsidRPr="00422B6D" w:rsidRDefault="00422B6D" w:rsidP="00422B6D">
      <w:pPr>
        <w:spacing w:line="240" w:lineRule="auto"/>
        <w:jc w:val="center"/>
        <w:rPr>
          <w:rFonts w:ascii="Arial" w:hAnsi="Arial" w:cs="Arial"/>
          <w:b/>
          <w:kern w:val="36"/>
          <w:sz w:val="32"/>
          <w:szCs w:val="32"/>
        </w:rPr>
      </w:pPr>
      <w:r>
        <w:rPr>
          <w:rFonts w:ascii="Arial" w:hAnsi="Arial" w:cs="Arial"/>
          <w:b/>
          <w:kern w:val="36"/>
          <w:sz w:val="32"/>
          <w:szCs w:val="32"/>
        </w:rPr>
        <w:t>„</w:t>
      </w:r>
      <w:r w:rsidRPr="00422B6D">
        <w:rPr>
          <w:rFonts w:ascii="Arial" w:hAnsi="Arial" w:cs="Arial"/>
          <w:b/>
          <w:kern w:val="36"/>
          <w:sz w:val="32"/>
          <w:szCs w:val="32"/>
        </w:rPr>
        <w:t>MOLMOD 2025</w:t>
      </w:r>
      <w:r>
        <w:rPr>
          <w:rFonts w:ascii="Arial" w:hAnsi="Arial" w:cs="Arial"/>
          <w:b/>
          <w:kern w:val="36"/>
          <w:sz w:val="32"/>
          <w:szCs w:val="32"/>
        </w:rPr>
        <w:t>“</w:t>
      </w:r>
    </w:p>
    <w:p w14:paraId="0E7218BE" w14:textId="77777777" w:rsidR="00FD0C17" w:rsidRPr="00422B6D" w:rsidRDefault="00FD0C17">
      <w:pPr>
        <w:spacing w:line="240" w:lineRule="auto"/>
        <w:rPr>
          <w:rFonts w:ascii="Arial" w:hAnsi="Arial"/>
        </w:rPr>
      </w:pPr>
    </w:p>
    <w:p w14:paraId="4A2BDE34" w14:textId="77777777" w:rsidR="00FD0C17" w:rsidRPr="00422B6D" w:rsidRDefault="00FD0C17">
      <w:pPr>
        <w:spacing w:line="240" w:lineRule="auto"/>
        <w:rPr>
          <w:rFonts w:ascii="Arial" w:hAnsi="Arial"/>
        </w:rPr>
      </w:pPr>
    </w:p>
    <w:p w14:paraId="0FF85F0A" w14:textId="77777777" w:rsidR="00FD0C17" w:rsidRDefault="00FD0C17">
      <w:pPr>
        <w:spacing w:line="24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The following information is needed by the chairpersons to introduce their session’s speakers.</w:t>
      </w:r>
    </w:p>
    <w:p w14:paraId="4662B68F" w14:textId="77777777" w:rsidR="00FD0C17" w:rsidRDefault="00FD0C17">
      <w:pPr>
        <w:spacing w:line="240" w:lineRule="auto"/>
        <w:rPr>
          <w:rFonts w:ascii="Arial" w:hAnsi="Arial"/>
          <w:lang w:val="en-GB"/>
        </w:rPr>
      </w:pPr>
    </w:p>
    <w:p w14:paraId="54026111" w14:textId="00FEB463" w:rsidR="00FD0C17" w:rsidRDefault="00FD0C17">
      <w:pPr>
        <w:spacing w:line="24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Please complete this form and return it to </w:t>
      </w:r>
      <w:r w:rsidR="00422B6D" w:rsidRPr="00422B6D">
        <w:rPr>
          <w:rFonts w:ascii="Arial" w:hAnsi="Arial"/>
          <w:b/>
          <w:bCs/>
          <w:u w:val="single"/>
          <w:lang w:val="en-GB"/>
        </w:rPr>
        <w:t>chereen.</w:t>
      </w:r>
      <w:r w:rsidR="00194DE7">
        <w:rPr>
          <w:rFonts w:ascii="Arial" w:hAnsi="Arial"/>
          <w:b/>
          <w:bCs/>
          <w:u w:val="single"/>
          <w:lang w:val="en-GB"/>
        </w:rPr>
        <w:t>semrau</w:t>
      </w:r>
      <w:r>
        <w:rPr>
          <w:rFonts w:ascii="Arial" w:hAnsi="Arial"/>
          <w:b/>
          <w:bCs/>
          <w:u w:val="single"/>
          <w:lang w:val="en-GB"/>
        </w:rPr>
        <w:t>@dechema.de</w:t>
      </w:r>
      <w:r w:rsidR="00582EBC">
        <w:rPr>
          <w:rFonts w:ascii="Arial" w:hAnsi="Arial"/>
          <w:lang w:val="en-GB"/>
        </w:rPr>
        <w:t>.</w:t>
      </w:r>
    </w:p>
    <w:p w14:paraId="7A52B033" w14:textId="77777777" w:rsidR="00FD0C17" w:rsidRDefault="00FD0C17">
      <w:pPr>
        <w:spacing w:line="240" w:lineRule="auto"/>
        <w:rPr>
          <w:rFonts w:ascii="Arial" w:hAnsi="Arial"/>
          <w:lang w:val="en-GB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FD0C17" w:rsidRPr="00422B6D" w14:paraId="6B02E5B0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E8B5D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t>Full Name (e.g. family name in capitals) of Presenting Author</w:t>
            </w:r>
          </w:p>
          <w:p w14:paraId="67754BEB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19EE6E1C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  <w:tr w:rsidR="00FD0C17" w14:paraId="34993104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26FA5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t>Day and time of Presentation</w:t>
            </w:r>
          </w:p>
          <w:p w14:paraId="27B5EC59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4EF1FD8F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  <w:tr w:rsidR="00FD0C17" w:rsidRPr="00422B6D" w14:paraId="43ABF027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A26AA" w14:textId="77777777" w:rsidR="00FD0C17" w:rsidRPr="00422B6D" w:rsidRDefault="00FD0C17">
            <w:pPr>
              <w:spacing w:line="240" w:lineRule="auto"/>
              <w:rPr>
                <w:rFonts w:ascii="Arial" w:hAnsi="Arial"/>
                <w:lang w:val="en-US"/>
              </w:rPr>
            </w:pPr>
            <w:r w:rsidRPr="00422B6D">
              <w:rPr>
                <w:rFonts w:ascii="Arial" w:hAnsi="Arial"/>
                <w:lang w:val="en-US"/>
              </w:rPr>
              <w:t>Title (e.g. Prof., Dr. etc.)</w:t>
            </w:r>
          </w:p>
          <w:p w14:paraId="5BCCB2E5" w14:textId="0A0CD3AE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Pr="00582EBC">
              <w:rPr>
                <w:rFonts w:ascii="Arial" w:hAnsi="Arial"/>
                <w:sz w:val="28"/>
                <w:lang w:val="en-US"/>
              </w:rPr>
              <w:tab/>
            </w:r>
            <w:r w:rsidR="00422B6D">
              <w:rPr>
                <w:rFonts w:ascii="Arial" w:hAnsi="Arial"/>
                <w:sz w:val="28"/>
              </w:rPr>
              <w:sym w:font="Symbol" w:char="F0F0"/>
            </w:r>
            <w:r w:rsidR="00422B6D">
              <w:rPr>
                <w:rFonts w:ascii="Arial" w:hAnsi="Arial"/>
                <w:lang w:val="en-GB"/>
              </w:rPr>
              <w:t xml:space="preserve"> </w:t>
            </w:r>
            <w:r>
              <w:rPr>
                <w:rFonts w:ascii="Arial" w:hAnsi="Arial"/>
                <w:lang w:val="en-GB"/>
              </w:rPr>
              <w:t>Mr.</w:t>
            </w:r>
            <w:r>
              <w:rPr>
                <w:rFonts w:ascii="Arial" w:hAnsi="Arial"/>
                <w:lang w:val="en-GB"/>
              </w:rPr>
              <w:tab/>
            </w:r>
            <w:r w:rsidR="00422B6D">
              <w:rPr>
                <w:rFonts w:ascii="Arial" w:hAnsi="Arial"/>
                <w:lang w:val="en-GB"/>
              </w:rPr>
              <w:t xml:space="preserve">       </w:t>
            </w:r>
            <w:r w:rsidR="00422B6D">
              <w:rPr>
                <w:rFonts w:ascii="Arial" w:hAnsi="Arial"/>
                <w:sz w:val="28"/>
              </w:rPr>
              <w:sym w:font="Symbol" w:char="F0F0"/>
            </w:r>
            <w:r>
              <w:rPr>
                <w:rFonts w:ascii="Arial" w:hAnsi="Arial"/>
                <w:sz w:val="28"/>
                <w:lang w:val="en-GB"/>
              </w:rPr>
              <w:tab/>
            </w:r>
            <w:r>
              <w:rPr>
                <w:rFonts w:ascii="Arial" w:hAnsi="Arial"/>
                <w:lang w:val="en-GB"/>
              </w:rPr>
              <w:t>M</w:t>
            </w:r>
            <w:r w:rsidR="00422B6D">
              <w:rPr>
                <w:rFonts w:ascii="Arial" w:hAnsi="Arial"/>
                <w:lang w:val="en-GB"/>
              </w:rPr>
              <w:t>r</w:t>
            </w:r>
            <w:r>
              <w:rPr>
                <w:rFonts w:ascii="Arial" w:hAnsi="Arial"/>
                <w:lang w:val="en-GB"/>
              </w:rPr>
              <w:t>s.</w:t>
            </w:r>
          </w:p>
          <w:p w14:paraId="5EAA3B25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  <w:tr w:rsidR="00FD0C17" w14:paraId="6440D25E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8EFB8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t>Academic Education and Degrees</w:t>
            </w:r>
          </w:p>
          <w:p w14:paraId="5B8140BB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089D2C70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10BE8AC0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78DD94DB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44A1FBAC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7449FEB5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67A47CBC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2C5216C8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  <w:tr w:rsidR="00FD0C17" w14:paraId="39BB8293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D34694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t>Present Professional Position</w:t>
            </w:r>
          </w:p>
          <w:p w14:paraId="35475ADB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4DC8C73D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2A905883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7EA05BE6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68F27D3D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  <w:tr w:rsidR="00FD0C17" w:rsidRPr="00422B6D" w14:paraId="78EBB740" w14:textId="77777777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D0D14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t>Special Remarks (if you like to make any, e.g. main field(s) of activity)</w:t>
            </w:r>
          </w:p>
          <w:p w14:paraId="633BA3A3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02018939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047E7D95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6938331C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24BB92FD" w14:textId="77777777" w:rsidR="00422B6D" w:rsidRDefault="00422B6D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03A46718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5513AC67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6EC9DD75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5141BCE0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  <w:p w14:paraId="61F7C274" w14:textId="77777777" w:rsidR="00FD0C17" w:rsidRDefault="00FD0C17">
            <w:pPr>
              <w:spacing w:line="240" w:lineRule="auto"/>
              <w:rPr>
                <w:rFonts w:ascii="Arial" w:hAnsi="Arial"/>
                <w:lang w:val="en-GB"/>
              </w:rPr>
            </w:pPr>
          </w:p>
        </w:tc>
      </w:tr>
    </w:tbl>
    <w:p w14:paraId="05E20DA9" w14:textId="77777777" w:rsidR="00FD0C17" w:rsidRDefault="00FD0C17">
      <w:pPr>
        <w:spacing w:line="240" w:lineRule="auto"/>
        <w:rPr>
          <w:rFonts w:ascii="Arial" w:hAnsi="Arial"/>
          <w:lang w:val="en-GB"/>
        </w:rPr>
      </w:pPr>
    </w:p>
    <w:sectPr w:rsidR="00FD0C17" w:rsidSect="00510701">
      <w:headerReference w:type="default" r:id="rId6"/>
      <w:type w:val="continuous"/>
      <w:pgSz w:w="11907" w:h="16840" w:code="9"/>
      <w:pgMar w:top="709" w:right="1247" w:bottom="1276" w:left="1134" w:header="1021" w:footer="720" w:gutter="0"/>
      <w:paperSrc w:first="290" w:other="29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5F4E98" w14:textId="77777777" w:rsidR="00D61C1F" w:rsidRDefault="00D61C1F">
      <w:pPr>
        <w:spacing w:line="240" w:lineRule="auto"/>
      </w:pPr>
      <w:r>
        <w:separator/>
      </w:r>
    </w:p>
  </w:endnote>
  <w:endnote w:type="continuationSeparator" w:id="0">
    <w:p w14:paraId="0AF47951" w14:textId="77777777" w:rsidR="00D61C1F" w:rsidRDefault="00D61C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ttrGoth12 BT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E914D2" w14:textId="77777777" w:rsidR="00D61C1F" w:rsidRDefault="00D61C1F">
      <w:pPr>
        <w:spacing w:line="240" w:lineRule="auto"/>
      </w:pPr>
      <w:r>
        <w:separator/>
      </w:r>
    </w:p>
  </w:footnote>
  <w:footnote w:type="continuationSeparator" w:id="0">
    <w:p w14:paraId="26E883FD" w14:textId="77777777" w:rsidR="00D61C1F" w:rsidRDefault="00D61C1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0CEE64" w14:textId="77777777" w:rsidR="00FD0C17" w:rsidRDefault="00FD0C17">
    <w:pPr>
      <w:tabs>
        <w:tab w:val="center" w:pos="4820"/>
      </w:tabs>
      <w:jc w:val="center"/>
    </w:pPr>
    <w:r>
      <w:t xml:space="preserve">- </w:t>
    </w:r>
    <w:r>
      <w:fldChar w:fldCharType="begin"/>
    </w:r>
    <w:r>
      <w:instrText xml:space="preserve"> PAGE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defaultTabStop w:val="708"/>
  <w:autoHyphenation/>
  <w:hyphenationZone w:val="567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Brief" w:val="Serienbriefe"/>
    <w:docVar w:name="IniDatei" w:val="C:\DECHEMA\winword2000\GLOBAL\NOTIZ.INI"/>
    <w:docVar w:name="notiz" w:val="Einzelbriefe"/>
    <w:docVar w:name="Sektion" w:val="notiz"/>
    <w:docVar w:name="Vorlage" w:val="notiz"/>
  </w:docVars>
  <w:rsids>
    <w:rsidRoot w:val="001D180A"/>
    <w:rsid w:val="00194DE7"/>
    <w:rsid w:val="001D08A0"/>
    <w:rsid w:val="001D180A"/>
    <w:rsid w:val="00260428"/>
    <w:rsid w:val="00422B6D"/>
    <w:rsid w:val="00510701"/>
    <w:rsid w:val="00575EF6"/>
    <w:rsid w:val="00580842"/>
    <w:rsid w:val="00582EBC"/>
    <w:rsid w:val="005B402D"/>
    <w:rsid w:val="007F5EF6"/>
    <w:rsid w:val="00CB162C"/>
    <w:rsid w:val="00D61C1F"/>
    <w:rsid w:val="00D75BB4"/>
    <w:rsid w:val="00FD0C17"/>
    <w:rsid w:val="00FF7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D8516F"/>
  <w15:docId w15:val="{389A14B7-90CC-4047-B580-8739E6E1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10701"/>
    <w:pPr>
      <w:overflowPunct w:val="0"/>
      <w:autoSpaceDE w:val="0"/>
      <w:autoSpaceDN w:val="0"/>
      <w:adjustRightInd w:val="0"/>
      <w:spacing w:line="240" w:lineRule="exact"/>
      <w:textAlignment w:val="baseline"/>
    </w:pPr>
    <w:rPr>
      <w:rFonts w:ascii="LettrGoth12 BT" w:hAnsi="LettrGoth12 BT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Seitenzahl">
    <w:name w:val="page number"/>
    <w:basedOn w:val="Absatz-Standardschriftart"/>
    <w:semiHidden/>
    <w:rsid w:val="00510701"/>
  </w:style>
  <w:style w:type="paragraph" w:styleId="Kopfzeile">
    <w:name w:val="header"/>
    <w:basedOn w:val="Standard"/>
    <w:semiHidden/>
    <w:rsid w:val="00510701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10701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semiHidden/>
    <w:rsid w:val="00510701"/>
    <w:rPr>
      <w:color w:val="0000FF"/>
      <w:u w:val="single"/>
    </w:rPr>
  </w:style>
  <w:style w:type="character" w:styleId="BesuchterLink">
    <w:name w:val="FollowedHyperlink"/>
    <w:basedOn w:val="Absatz-Standardschriftart"/>
    <w:semiHidden/>
    <w:rsid w:val="00510701"/>
    <w:rPr>
      <w:color w:val="800080"/>
      <w:u w:val="single"/>
    </w:rPr>
  </w:style>
  <w:style w:type="paragraph" w:styleId="Textkrper">
    <w:name w:val="Body Text"/>
    <w:basedOn w:val="Standard"/>
    <w:semiHidden/>
    <w:rsid w:val="00510701"/>
    <w:pPr>
      <w:spacing w:line="240" w:lineRule="auto"/>
      <w:jc w:val="center"/>
    </w:pPr>
    <w:rPr>
      <w:rFonts w:ascii="Arial" w:hAnsi="Arial"/>
      <w:b/>
      <w:sz w:val="28"/>
    </w:rPr>
  </w:style>
  <w:style w:type="paragraph" w:styleId="Titel">
    <w:name w:val="Title"/>
    <w:basedOn w:val="Standard"/>
    <w:qFormat/>
    <w:rsid w:val="00510701"/>
    <w:pPr>
      <w:spacing w:line="240" w:lineRule="auto"/>
      <w:jc w:val="center"/>
    </w:pPr>
    <w:rPr>
      <w:rFonts w:ascii="Arial" w:hAnsi="Arial"/>
      <w:b/>
      <w:bCs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CHEMA\WINWORD\GLOBAL\NOTIZ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NOTIZ.DOT</Template>
  <TotalTime>0</TotalTime>
  <Pages>1</Pages>
  <Words>73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DECHEMA e.V.</vt:lpstr>
    </vt:vector>
  </TitlesOfParts>
  <Company>DECHEMA e.V.</Company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DECHEMA e.V.</dc:title>
  <dc:creator>Kleespies</dc:creator>
  <cp:lastModifiedBy>Semrau, Chereen</cp:lastModifiedBy>
  <cp:revision>2</cp:revision>
  <cp:lastPrinted>2004-08-24T10:06:00Z</cp:lastPrinted>
  <dcterms:created xsi:type="dcterms:W3CDTF">2025-01-07T10:54:00Z</dcterms:created>
  <dcterms:modified xsi:type="dcterms:W3CDTF">2025-01-07T10:54:00Z</dcterms:modified>
</cp:coreProperties>
</file>